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0172E5" w:rsidRPr="00637200" w14:paraId="0C8A09E6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E8B996F" w14:textId="54202FDF" w:rsidR="000172E5" w:rsidRPr="00637200" w:rsidRDefault="00E36A40" w:rsidP="00637200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>Renseignements généraux</w:t>
            </w:r>
          </w:p>
        </w:tc>
      </w:tr>
      <w:tr w:rsidR="0097093B" w:rsidRPr="00846B76" w14:paraId="1DA0912C" w14:textId="77777777" w:rsidTr="006145D8">
        <w:tc>
          <w:tcPr>
            <w:tcW w:w="1334" w:type="pct"/>
            <w:vAlign w:val="bottom"/>
          </w:tcPr>
          <w:p w14:paraId="5AF87696" w14:textId="1D51726E" w:rsidR="0097093B" w:rsidRDefault="0097093B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Individu 10 $</w:t>
            </w:r>
          </w:p>
        </w:tc>
        <w:sdt>
          <w:sdtPr>
            <w:rPr>
              <w:noProof/>
            </w:rPr>
            <w:id w:val="450592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08EA3FDC" w14:textId="08544EFB" w:rsidR="0097093B" w:rsidRDefault="008A6D6C" w:rsidP="00311D4F">
                <w:pPr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  <w:tr w:rsidR="0097093B" w:rsidRPr="00846B76" w14:paraId="47451810" w14:textId="77777777" w:rsidTr="006145D8">
        <w:tc>
          <w:tcPr>
            <w:tcW w:w="1334" w:type="pct"/>
            <w:vAlign w:val="bottom"/>
          </w:tcPr>
          <w:p w14:paraId="216FF443" w14:textId="26C90978" w:rsidR="0097093B" w:rsidRDefault="0097093B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Entreprise 20 $</w:t>
            </w:r>
          </w:p>
        </w:tc>
        <w:sdt>
          <w:sdtPr>
            <w:rPr>
              <w:noProof/>
            </w:rPr>
            <w:id w:val="756331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5EFA66C2" w14:textId="2DE26AF3" w:rsidR="0097093B" w:rsidRDefault="0097093B" w:rsidP="00311D4F">
                <w:pPr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  <w:tr w:rsidR="000172E5" w:rsidRPr="00846B76" w14:paraId="4FFBFDC0" w14:textId="77777777" w:rsidTr="006145D8">
        <w:sdt>
          <w:sdtPr>
            <w:rPr>
              <w:noProof/>
            </w:rPr>
            <w:id w:val="1621259925"/>
            <w:placeholder>
              <w:docPart w:val="7EA09DCEA2E345FC910FE670BAA1F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6AA767A" w14:textId="77777777" w:rsidR="000172E5" w:rsidRPr="00637200" w:rsidRDefault="007147D7" w:rsidP="0097093B">
                <w:pPr>
                  <w:pStyle w:val="Retraitnormal"/>
                  <w:ind w:left="0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Prénom</w:t>
                </w:r>
              </w:p>
            </w:tc>
          </w:sdtContent>
        </w:sdt>
        <w:sdt>
          <w:sdtPr>
            <w:rPr>
              <w:noProof/>
            </w:rPr>
            <w:id w:val="1841895678"/>
            <w:placeholder>
              <w:docPart w:val="1DF86268281E438699913B8C2EA5805C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748FE974" w14:textId="36C77C54" w:rsidR="000172E5" w:rsidRPr="00846B76" w:rsidRDefault="00E36A40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14:paraId="417C7041" w14:textId="77777777" w:rsidTr="006145D8">
        <w:sdt>
          <w:sdtPr>
            <w:rPr>
              <w:noProof/>
            </w:rPr>
            <w:id w:val="-1470592894"/>
            <w:placeholder>
              <w:docPart w:val="AFD450806C814E0C8A961E87F01E22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1429D46" w14:textId="77777777" w:rsidR="000172E5" w:rsidRPr="00637200" w:rsidRDefault="007147D7" w:rsidP="0097093B">
                <w:pPr>
                  <w:pStyle w:val="Retraitnormal"/>
                  <w:ind w:left="0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Nom</w:t>
                </w:r>
              </w:p>
            </w:tc>
          </w:sdtContent>
        </w:sdt>
        <w:sdt>
          <w:sdtPr>
            <w:rPr>
              <w:noProof/>
            </w:rPr>
            <w:id w:val="-420029698"/>
            <w:placeholder>
              <w:docPart w:val="CE98F8FC8FD4423AA3B6A8DA970B28D2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39836D5" w14:textId="5EDD4CAF" w:rsidR="000172E5" w:rsidRPr="00846B76" w:rsidRDefault="00E36A40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36A40" w:rsidRPr="00846B76" w14:paraId="217612E2" w14:textId="77777777" w:rsidTr="006145D8">
        <w:tc>
          <w:tcPr>
            <w:tcW w:w="1334" w:type="pct"/>
            <w:vAlign w:val="bottom"/>
          </w:tcPr>
          <w:p w14:paraId="31A4C499" w14:textId="65D55E12" w:rsidR="00E36A40" w:rsidRDefault="00E36A40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Adresse</w:t>
            </w:r>
          </w:p>
        </w:tc>
        <w:sdt>
          <w:sdtPr>
            <w:rPr>
              <w:noProof/>
            </w:rPr>
            <w:id w:val="-763993172"/>
            <w:placeholder>
              <w:docPart w:val="B2FCE3E4FBEB4DFDB14A022EF5EB265A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916F9B3" w14:textId="121F3435" w:rsidR="00E36A40" w:rsidRDefault="00E36A40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903AD" w:rsidRPr="00846B76" w14:paraId="29199575" w14:textId="77777777" w:rsidTr="006145D8">
        <w:tc>
          <w:tcPr>
            <w:tcW w:w="1334" w:type="pct"/>
            <w:vAlign w:val="bottom"/>
          </w:tcPr>
          <w:p w14:paraId="0C2CC364" w14:textId="45EA1D2D" w:rsidR="00E903AD" w:rsidRDefault="00E903AD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Ville</w:t>
            </w:r>
          </w:p>
        </w:tc>
        <w:sdt>
          <w:sdtPr>
            <w:rPr>
              <w:noProof/>
            </w:rPr>
            <w:id w:val="1708981235"/>
            <w:placeholder>
              <w:docPart w:val="B28F9D7ED3324647BD4FDFD56C2026BE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C508C0D" w14:textId="0C847556" w:rsidR="00E903AD" w:rsidRDefault="00E903AD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36A40" w:rsidRPr="00846B76" w14:paraId="2D914E41" w14:textId="77777777" w:rsidTr="006145D8">
        <w:tc>
          <w:tcPr>
            <w:tcW w:w="1334" w:type="pct"/>
            <w:vAlign w:val="bottom"/>
          </w:tcPr>
          <w:p w14:paraId="1D3A9037" w14:textId="0EEE5929" w:rsidR="00E36A40" w:rsidRDefault="00E36A40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Code postal</w:t>
            </w:r>
          </w:p>
        </w:tc>
        <w:sdt>
          <w:sdtPr>
            <w:rPr>
              <w:noProof/>
            </w:rPr>
            <w:id w:val="-1556534664"/>
            <w:placeholder>
              <w:docPart w:val="8EC0AD4970FE46C0A3CB5C89F835A486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ABB46A0" w14:textId="4B8A59AB" w:rsidR="00E36A40" w:rsidRDefault="00E36A40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7093B" w:rsidRPr="00846B76" w14:paraId="4DEB734B" w14:textId="77777777" w:rsidTr="006145D8">
        <w:tc>
          <w:tcPr>
            <w:tcW w:w="1334" w:type="pct"/>
            <w:vAlign w:val="bottom"/>
          </w:tcPr>
          <w:p w14:paraId="7DD3F527" w14:textId="6F4726E2" w:rsidR="0097093B" w:rsidRDefault="0097093B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Téléphone</w:t>
            </w:r>
          </w:p>
        </w:tc>
        <w:sdt>
          <w:sdtPr>
            <w:rPr>
              <w:noProof/>
            </w:rPr>
            <w:id w:val="186412496"/>
            <w:placeholder>
              <w:docPart w:val="133C4D99E67345D5AC3DA121BA2944F1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770D014" w14:textId="08733463" w:rsidR="0097093B" w:rsidRDefault="0097093B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14:paraId="69E4EBBE" w14:textId="77777777" w:rsidTr="006145D8">
        <w:tc>
          <w:tcPr>
            <w:tcW w:w="1334" w:type="pct"/>
            <w:vAlign w:val="bottom"/>
          </w:tcPr>
          <w:p w14:paraId="75CBB375" w14:textId="601E2E23" w:rsidR="000172E5" w:rsidRPr="00637200" w:rsidRDefault="0097093B" w:rsidP="0097093B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Courriel</w:t>
            </w:r>
          </w:p>
        </w:tc>
        <w:sdt>
          <w:sdtPr>
            <w:rPr>
              <w:noProof/>
            </w:rPr>
            <w:id w:val="-1362973239"/>
            <w:placeholder>
              <w:docPart w:val="D46104F8664542DCB1B922F88DD3825E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22B08B83" w14:textId="2EEBF672" w:rsidR="000172E5" w:rsidRPr="00846B76" w:rsidRDefault="00E36A40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14:paraId="17A950AC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26D9B7EC" w14:textId="77777777" w:rsidR="000172E5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0E34B8FC" w14:textId="09718D6A" w:rsidR="0097093B" w:rsidRPr="00846B76" w:rsidRDefault="0097093B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E36A40" w:rsidRPr="00846B76" w14:paraId="7AB83DBA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BD5234E" w14:textId="041FC088" w:rsidR="00E36A40" w:rsidRPr="00846B76" w:rsidRDefault="00E36A40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14:paraId="76A2202D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13BD95D" w14:textId="77777777" w:rsidR="000172E5" w:rsidRDefault="0063767F" w:rsidP="00637200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>Suggestions</w:t>
            </w:r>
          </w:p>
          <w:p w14:paraId="5588A801" w14:textId="4E304B9D" w:rsidR="0063767F" w:rsidRPr="00D328F8" w:rsidRDefault="0063767F" w:rsidP="00637200">
            <w:pPr>
              <w:pStyle w:val="Titre1"/>
              <w:outlineLvl w:val="0"/>
              <w:rPr>
                <w:noProof/>
                <w:sz w:val="24"/>
                <w:szCs w:val="24"/>
              </w:rPr>
            </w:pPr>
            <w:r w:rsidRPr="00D328F8">
              <w:rPr>
                <w:noProof/>
                <w:sz w:val="24"/>
                <w:szCs w:val="24"/>
              </w:rPr>
              <w:t>Avez-vous des suggestions pour des artistes ou des spectacles que vous aimeriez que l’on programme prochainement ?</w:t>
            </w:r>
          </w:p>
        </w:tc>
      </w:tr>
      <w:tr w:rsidR="000172E5" w:rsidRPr="00846B76" w14:paraId="1006053F" w14:textId="77777777" w:rsidTr="006145D8">
        <w:tc>
          <w:tcPr>
            <w:tcW w:w="1334" w:type="pct"/>
            <w:vAlign w:val="bottom"/>
          </w:tcPr>
          <w:p w14:paraId="44B95B2E" w14:textId="210290BC" w:rsidR="000172E5" w:rsidRPr="00846B76" w:rsidRDefault="000172E5" w:rsidP="00311D4F">
            <w:pPr>
              <w:pStyle w:val="Retraitnormal"/>
              <w:rPr>
                <w:noProof/>
              </w:rPr>
            </w:pP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sdt>
            <w:sdtPr>
              <w:rPr>
                <w:noProof/>
              </w:rPr>
              <w:id w:val="-1307009720"/>
              <w:placeholder>
                <w:docPart w:val="790EA1C6EBC1441E808503329F4E6A28"/>
              </w:placeholder>
              <w:showingPlcHdr/>
            </w:sdtPr>
            <w:sdtEndPr/>
            <w:sdtContent>
              <w:p w14:paraId="15EBBEDE" w14:textId="11705103" w:rsidR="00D328F8" w:rsidRPr="00846B76" w:rsidRDefault="00D328F8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0172E5" w:rsidRPr="00846B76" w14:paraId="0285F57E" w14:textId="77777777" w:rsidTr="006145D8">
        <w:tc>
          <w:tcPr>
            <w:tcW w:w="1334" w:type="pct"/>
            <w:vAlign w:val="bottom"/>
          </w:tcPr>
          <w:p w14:paraId="5203F703" w14:textId="064207CF" w:rsidR="000172E5" w:rsidRPr="00846B76" w:rsidRDefault="000172E5" w:rsidP="00311D4F">
            <w:pPr>
              <w:pStyle w:val="Retraitnormal"/>
              <w:rPr>
                <w:noProof/>
              </w:rPr>
            </w:pPr>
          </w:p>
        </w:tc>
        <w:sdt>
          <w:sdtPr>
            <w:rPr>
              <w:noProof/>
            </w:rPr>
            <w:id w:val="850611436"/>
            <w:placeholder>
              <w:docPart w:val="60542E1B1ED2481F8166AE7EDF7ECDF5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D27FF9C" w14:textId="2A4B69A0" w:rsidR="000172E5" w:rsidRPr="00846B76" w:rsidRDefault="00D328F8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328F8" w:rsidRPr="00846B76" w14:paraId="767D84FE" w14:textId="77777777" w:rsidTr="006145D8">
        <w:tc>
          <w:tcPr>
            <w:tcW w:w="1334" w:type="pct"/>
            <w:vAlign w:val="bottom"/>
          </w:tcPr>
          <w:p w14:paraId="4FCE2507" w14:textId="77777777" w:rsidR="00D328F8" w:rsidRPr="00846B76" w:rsidRDefault="00D328F8" w:rsidP="00311D4F">
            <w:pPr>
              <w:pStyle w:val="Retraitnormal"/>
              <w:rPr>
                <w:noProof/>
              </w:rPr>
            </w:pPr>
          </w:p>
        </w:tc>
        <w:sdt>
          <w:sdtPr>
            <w:rPr>
              <w:noProof/>
            </w:rPr>
            <w:id w:val="-1071493288"/>
            <w:placeholder>
              <w:docPart w:val="0E469256916042F091F4A1E9675AACE3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26F64DF" w14:textId="1A677F31" w:rsidR="00D328F8" w:rsidRPr="00846B76" w:rsidRDefault="00D328F8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328F8" w:rsidRPr="00846B76" w14:paraId="1B7F9CD3" w14:textId="77777777" w:rsidTr="006145D8">
        <w:tc>
          <w:tcPr>
            <w:tcW w:w="1334" w:type="pct"/>
            <w:vAlign w:val="bottom"/>
          </w:tcPr>
          <w:p w14:paraId="0FBD6200" w14:textId="77777777" w:rsidR="00D328F8" w:rsidRPr="00846B76" w:rsidRDefault="00D328F8" w:rsidP="00311D4F">
            <w:pPr>
              <w:pStyle w:val="Retraitnormal"/>
              <w:rPr>
                <w:noProof/>
              </w:rPr>
            </w:pPr>
          </w:p>
        </w:tc>
        <w:sdt>
          <w:sdtPr>
            <w:rPr>
              <w:noProof/>
            </w:rPr>
            <w:id w:val="-171568373"/>
            <w:placeholder>
              <w:docPart w:val="570A6BB25B74411DA40406C0731CB680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F6547C7" w14:textId="6C4646C3" w:rsidR="00D328F8" w:rsidRPr="00846B76" w:rsidRDefault="00D328F8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328F8" w:rsidRPr="00846B76" w14:paraId="57255C28" w14:textId="77777777" w:rsidTr="006145D8">
        <w:tc>
          <w:tcPr>
            <w:tcW w:w="1334" w:type="pct"/>
            <w:vAlign w:val="bottom"/>
          </w:tcPr>
          <w:p w14:paraId="1541890A" w14:textId="77777777" w:rsidR="00D328F8" w:rsidRPr="00846B76" w:rsidRDefault="00D328F8" w:rsidP="00311D4F">
            <w:pPr>
              <w:pStyle w:val="Retraitnormal"/>
              <w:rPr>
                <w:noProof/>
              </w:rPr>
            </w:pPr>
          </w:p>
        </w:tc>
        <w:sdt>
          <w:sdtPr>
            <w:rPr>
              <w:noProof/>
            </w:rPr>
            <w:id w:val="1769653545"/>
            <w:placeholder>
              <w:docPart w:val="BD2647220DBF4D9FABDBB7871C30725B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E330A78" w14:textId="105CF749" w:rsidR="00D328F8" w:rsidRPr="00846B76" w:rsidRDefault="00D328F8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D328F8" w:rsidRPr="00846B76" w14:paraId="44428F82" w14:textId="77777777" w:rsidTr="006145D8">
        <w:tc>
          <w:tcPr>
            <w:tcW w:w="1334" w:type="pct"/>
            <w:vAlign w:val="bottom"/>
          </w:tcPr>
          <w:p w14:paraId="748AD84E" w14:textId="77777777" w:rsidR="00D328F8" w:rsidRPr="00846B76" w:rsidRDefault="00D328F8" w:rsidP="00311D4F">
            <w:pPr>
              <w:pStyle w:val="Retraitnormal"/>
              <w:rPr>
                <w:noProof/>
              </w:rPr>
            </w:pPr>
          </w:p>
        </w:tc>
        <w:sdt>
          <w:sdtPr>
            <w:rPr>
              <w:noProof/>
            </w:rPr>
            <w:id w:val="1511417386"/>
            <w:placeholder>
              <w:docPart w:val="B9E6102B6ADA4FF09E569FE734EBE755"/>
            </w:placeholder>
            <w:showingPlcHdr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D99118A" w14:textId="5E87AE4D" w:rsidR="00D328F8" w:rsidRDefault="00D328F8" w:rsidP="00311D4F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14:paraId="1912F2C1" w14:textId="77777777" w:rsidTr="006145D8">
        <w:tc>
          <w:tcPr>
            <w:tcW w:w="1334" w:type="pct"/>
            <w:vAlign w:val="bottom"/>
          </w:tcPr>
          <w:p w14:paraId="3BE132FD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66" w:type="pct"/>
            <w:vAlign w:val="bottom"/>
          </w:tcPr>
          <w:p w14:paraId="5D6AC192" w14:textId="77777777" w:rsidR="000172E5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934C7B3" w14:textId="77777777" w:rsidR="00D328F8" w:rsidRDefault="00D328F8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96DEC66" w14:textId="6390E883" w:rsidR="00D328F8" w:rsidRPr="00846B76" w:rsidRDefault="00D328F8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D328F8" w:rsidRPr="00846B76" w14:paraId="70887308" w14:textId="77777777" w:rsidTr="006145D8">
        <w:tc>
          <w:tcPr>
            <w:tcW w:w="1334" w:type="pct"/>
            <w:vAlign w:val="bottom"/>
          </w:tcPr>
          <w:p w14:paraId="598AC6A1" w14:textId="77777777" w:rsidR="00D328F8" w:rsidRPr="00846B76" w:rsidRDefault="00D328F8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66" w:type="pct"/>
            <w:vAlign w:val="bottom"/>
          </w:tcPr>
          <w:p w14:paraId="3BF2E6AE" w14:textId="77777777" w:rsidR="00D328F8" w:rsidRPr="00846B76" w:rsidRDefault="00D328F8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</w:tbl>
    <w:p w14:paraId="0C06A4DF" w14:textId="77777777" w:rsidR="00D328F8" w:rsidRPr="00D328F8" w:rsidRDefault="00D328F8" w:rsidP="00D328F8">
      <w:pPr>
        <w:pStyle w:val="En-tte"/>
        <w:spacing w:before="120"/>
        <w:jc w:val="center"/>
        <w:rPr>
          <w:i/>
          <w:iCs/>
          <w:color w:val="000000" w:themeColor="text1"/>
          <w:u w:val="single"/>
        </w:rPr>
      </w:pPr>
      <w:r w:rsidRPr="00D328F8">
        <w:rPr>
          <w:i/>
          <w:iCs/>
          <w:color w:val="000000" w:themeColor="text1"/>
          <w:u w:val="single"/>
        </w:rPr>
        <w:lastRenderedPageBreak/>
        <w:t>Les avantages d’être membre de Maximum 90</w:t>
      </w:r>
    </w:p>
    <w:p w14:paraId="0914E646" w14:textId="540DE533" w:rsidR="00D328F8" w:rsidRPr="00D328F8" w:rsidRDefault="00D328F8" w:rsidP="00D328F8">
      <w:pPr>
        <w:pStyle w:val="En-tte"/>
        <w:spacing w:before="120"/>
        <w:ind w:left="284"/>
        <w:jc w:val="center"/>
        <w:rPr>
          <w:b w:val="0"/>
          <w:bCs/>
          <w:color w:val="000000" w:themeColor="text1"/>
          <w:sz w:val="24"/>
        </w:rPr>
      </w:pPr>
      <w:r w:rsidRPr="00D328F8">
        <w:rPr>
          <w:b w:val="0"/>
          <w:bCs/>
          <w:color w:val="000000" w:themeColor="text1"/>
          <w:sz w:val="24"/>
        </w:rPr>
        <w:t>En adhérant pour la première fois ou en renouvelant votre adhésion, vous pourriez bénéficier, tout en encourageant votre diffuseur, de ces avantages :</w:t>
      </w:r>
    </w:p>
    <w:p w14:paraId="0D151A68" w14:textId="5BD9462B" w:rsidR="00D328F8" w:rsidRPr="00D328F8" w:rsidRDefault="00D328F8" w:rsidP="00D328F8">
      <w:pPr>
        <w:pStyle w:val="En-tte"/>
        <w:spacing w:before="120"/>
        <w:ind w:left="705"/>
        <w:rPr>
          <w:color w:val="000000" w:themeColor="text1"/>
          <w:sz w:val="32"/>
          <w:szCs w:val="32"/>
        </w:rPr>
      </w:pPr>
      <w:r w:rsidRPr="00D328F8">
        <w:rPr>
          <w:rFonts w:ascii="Arial" w:hAnsi="Arial" w:cs="Arial"/>
          <w:color w:val="000000" w:themeColor="text1"/>
          <w:sz w:val="32"/>
          <w:szCs w:val="32"/>
        </w:rPr>
        <w:t>●</w:t>
      </w:r>
      <w:r w:rsidRPr="00D328F8">
        <w:rPr>
          <w:color w:val="000000" w:themeColor="text1"/>
          <w:sz w:val="32"/>
          <w:szCs w:val="32"/>
        </w:rPr>
        <w:t xml:space="preserve"> Prévente réservée aux membres.</w:t>
      </w:r>
    </w:p>
    <w:p w14:paraId="7DA2AFB8" w14:textId="6A5F0F42" w:rsidR="00D328F8" w:rsidRPr="00D328F8" w:rsidRDefault="00D328F8" w:rsidP="00D328F8">
      <w:pPr>
        <w:pStyle w:val="En-tte"/>
        <w:spacing w:before="120"/>
        <w:ind w:left="705"/>
        <w:rPr>
          <w:color w:val="000000" w:themeColor="text1"/>
          <w:sz w:val="32"/>
          <w:szCs w:val="32"/>
        </w:rPr>
      </w:pPr>
      <w:r w:rsidRPr="00D328F8">
        <w:rPr>
          <w:rFonts w:ascii="Arial" w:hAnsi="Arial" w:cs="Arial"/>
          <w:color w:val="000000" w:themeColor="text1"/>
          <w:sz w:val="32"/>
          <w:szCs w:val="32"/>
        </w:rPr>
        <w:t>●</w:t>
      </w:r>
      <w:r w:rsidRPr="00D328F8">
        <w:rPr>
          <w:color w:val="000000" w:themeColor="text1"/>
          <w:sz w:val="32"/>
          <w:szCs w:val="32"/>
        </w:rPr>
        <w:t xml:space="preserve"> 15 % de rabais sur tous les spectacles de Maximum 90 achetés à l’unité (incluant le festival La Virée Trad). </w:t>
      </w:r>
    </w:p>
    <w:p w14:paraId="653C0F8E" w14:textId="5BF8BF63" w:rsidR="00D328F8" w:rsidRPr="00D328F8" w:rsidRDefault="00D328F8" w:rsidP="00D328F8">
      <w:pPr>
        <w:pStyle w:val="En-tte"/>
        <w:spacing w:before="120"/>
        <w:ind w:left="705"/>
        <w:rPr>
          <w:color w:val="000000" w:themeColor="text1"/>
          <w:sz w:val="32"/>
          <w:szCs w:val="32"/>
        </w:rPr>
      </w:pPr>
      <w:r w:rsidRPr="00D328F8">
        <w:rPr>
          <w:rFonts w:ascii="Arial" w:hAnsi="Arial" w:cs="Arial"/>
          <w:color w:val="000000" w:themeColor="text1"/>
          <w:sz w:val="32"/>
          <w:szCs w:val="32"/>
        </w:rPr>
        <w:t>●</w:t>
      </w:r>
      <w:r w:rsidRPr="00D328F8">
        <w:rPr>
          <w:color w:val="000000" w:themeColor="text1"/>
          <w:sz w:val="32"/>
          <w:szCs w:val="32"/>
        </w:rPr>
        <w:t xml:space="preserve"> Les membres de Maximum 90 seront éligibles à des tirages pour des billets de spectacles et des albums.</w:t>
      </w:r>
    </w:p>
    <w:p w14:paraId="70D32D2D" w14:textId="0503C486" w:rsidR="00D328F8" w:rsidRDefault="00D328F8" w:rsidP="00D328F8">
      <w:pPr>
        <w:pStyle w:val="En-tte"/>
        <w:spacing w:before="120"/>
        <w:rPr>
          <w:rFonts w:ascii="Garamond" w:hAnsi="Garamond"/>
          <w:color w:val="000000" w:themeColor="text1"/>
          <w:sz w:val="32"/>
          <w:szCs w:val="32"/>
        </w:rPr>
      </w:pPr>
      <w:r>
        <w:rPr>
          <w:rFonts w:ascii="Garamond" w:hAnsi="Garamond"/>
          <w:color w:val="000000" w:themeColor="text1"/>
          <w:sz w:val="32"/>
          <w:szCs w:val="32"/>
        </w:rPr>
        <w:t>________________________________________________________</w:t>
      </w:r>
    </w:p>
    <w:p w14:paraId="781E4EE9" w14:textId="604535AB" w:rsidR="00D328F8" w:rsidRDefault="00FE383D" w:rsidP="00D328F8">
      <w:pPr>
        <w:pStyle w:val="En-tte"/>
        <w:tabs>
          <w:tab w:val="left" w:pos="360"/>
        </w:tabs>
        <w:spacing w:before="0"/>
        <w:ind w:left="357" w:hanging="357"/>
        <w:jc w:val="both"/>
        <w:rPr>
          <w:sz w:val="28"/>
          <w:szCs w:val="28"/>
        </w:rPr>
      </w:pPr>
      <w:sdt>
        <w:sdtPr>
          <w:rPr>
            <w:rFonts w:ascii="Garamond" w:hAnsi="Garamond"/>
            <w:color w:val="000000" w:themeColor="text1"/>
            <w:sz w:val="32"/>
            <w:szCs w:val="32"/>
          </w:rPr>
          <w:id w:val="-2053369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28F8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D328F8">
        <w:rPr>
          <w:rFonts w:ascii="Garamond" w:hAnsi="Garamond"/>
          <w:color w:val="000000" w:themeColor="text1"/>
          <w:sz w:val="32"/>
          <w:szCs w:val="32"/>
        </w:rPr>
        <w:tab/>
      </w:r>
      <w:r w:rsidR="00D328F8" w:rsidRPr="00B20EC8">
        <w:rPr>
          <w:sz w:val="28"/>
          <w:szCs w:val="28"/>
        </w:rPr>
        <w:t>Je désire être membre de Maximum 90 pour l’année 2021-2022. Pour être validée, une demande d’adhésion doit être accompagnée d’un paiement de 10 $ pour un individu et de 20 $ pour une entreprise ou un organisme. Adhésion valide pour une durée de 1 an, du 1</w:t>
      </w:r>
      <w:r w:rsidR="00D328F8" w:rsidRPr="00B20EC8">
        <w:rPr>
          <w:sz w:val="28"/>
          <w:szCs w:val="28"/>
          <w:vertAlign w:val="superscript"/>
        </w:rPr>
        <w:t>er</w:t>
      </w:r>
      <w:r w:rsidR="00D328F8" w:rsidRPr="00B20EC8">
        <w:rPr>
          <w:sz w:val="28"/>
          <w:szCs w:val="28"/>
        </w:rPr>
        <w:t xml:space="preserve"> avril 2021 au 31 mars 2022.</w:t>
      </w:r>
      <w:r w:rsidR="000635DF" w:rsidRPr="00B20EC8">
        <w:rPr>
          <w:sz w:val="28"/>
          <w:szCs w:val="28"/>
        </w:rPr>
        <w:t xml:space="preserve"> Paiement via carte de crédit, </w:t>
      </w:r>
      <w:proofErr w:type="spellStart"/>
      <w:r w:rsidR="000635DF" w:rsidRPr="00B20EC8">
        <w:rPr>
          <w:sz w:val="28"/>
          <w:szCs w:val="28"/>
        </w:rPr>
        <w:t>paypal</w:t>
      </w:r>
      <w:proofErr w:type="spellEnd"/>
      <w:r w:rsidR="000635DF" w:rsidRPr="00B20EC8">
        <w:rPr>
          <w:sz w:val="28"/>
          <w:szCs w:val="28"/>
        </w:rPr>
        <w:t xml:space="preserve"> ou virement bancaire.</w:t>
      </w:r>
    </w:p>
    <w:p w14:paraId="5A28C573" w14:textId="77777777" w:rsidR="00B20EC8" w:rsidRPr="00B20EC8" w:rsidRDefault="00B20EC8" w:rsidP="00D328F8">
      <w:pPr>
        <w:pStyle w:val="En-tte"/>
        <w:tabs>
          <w:tab w:val="left" w:pos="360"/>
        </w:tabs>
        <w:spacing w:before="0"/>
        <w:ind w:left="357" w:hanging="357"/>
        <w:jc w:val="both"/>
        <w:rPr>
          <w:sz w:val="28"/>
          <w:szCs w:val="28"/>
        </w:rPr>
      </w:pPr>
    </w:p>
    <w:p w14:paraId="3B60E2C3" w14:textId="17416BA6" w:rsidR="000635DF" w:rsidRPr="00B20EC8" w:rsidRDefault="000635DF" w:rsidP="00D328F8">
      <w:pPr>
        <w:pStyle w:val="En-tte"/>
        <w:tabs>
          <w:tab w:val="left" w:pos="360"/>
        </w:tabs>
        <w:spacing w:before="0"/>
        <w:ind w:left="357" w:hanging="357"/>
        <w:jc w:val="both"/>
        <w:rPr>
          <w:color w:val="000000" w:themeColor="text1"/>
          <w:sz w:val="22"/>
          <w:szCs w:val="22"/>
        </w:rPr>
      </w:pPr>
      <w:r w:rsidRPr="00B20EC8">
        <w:rPr>
          <w:sz w:val="28"/>
          <w:szCs w:val="28"/>
        </w:rPr>
        <w:tab/>
      </w:r>
      <w:r w:rsidRPr="00B20EC8">
        <w:rPr>
          <w:color w:val="000000" w:themeColor="text1"/>
          <w:sz w:val="22"/>
          <w:szCs w:val="22"/>
        </w:rPr>
        <w:t>N</w:t>
      </w:r>
      <w:r w:rsidRPr="00B20EC8">
        <w:rPr>
          <w:color w:val="000000" w:themeColor="text1"/>
          <w:sz w:val="22"/>
          <w:szCs w:val="22"/>
          <w:vertAlign w:val="superscript"/>
        </w:rPr>
        <w:t>o</w:t>
      </w:r>
      <w:r w:rsidRPr="00B20EC8">
        <w:rPr>
          <w:color w:val="000000" w:themeColor="text1"/>
          <w:sz w:val="22"/>
          <w:szCs w:val="22"/>
        </w:rPr>
        <w:t xml:space="preserve"> Institution : 815 / Transit de caisse : 40001 (C.D. Baie des Chaleurs) / Folio : 210865</w:t>
      </w:r>
      <w:r w:rsidR="00C4450C">
        <w:rPr>
          <w:color w:val="000000" w:themeColor="text1"/>
          <w:sz w:val="22"/>
          <w:szCs w:val="22"/>
        </w:rPr>
        <w:t>2</w:t>
      </w:r>
    </w:p>
    <w:p w14:paraId="2A3D5A1E" w14:textId="77777777" w:rsidR="000635DF" w:rsidRPr="000635DF" w:rsidRDefault="000635DF" w:rsidP="00D328F8">
      <w:pPr>
        <w:pStyle w:val="En-tte"/>
        <w:tabs>
          <w:tab w:val="left" w:pos="360"/>
        </w:tabs>
        <w:spacing w:before="0"/>
        <w:ind w:left="357" w:hanging="357"/>
        <w:jc w:val="both"/>
        <w:rPr>
          <w:rFonts w:ascii="Garamond" w:hAnsi="Garamond"/>
          <w:sz w:val="22"/>
          <w:szCs w:val="22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6618"/>
      </w:tblGrid>
      <w:tr w:rsidR="000635DF" w:rsidRPr="00846B76" w14:paraId="62516220" w14:textId="77777777" w:rsidTr="00C370AD">
        <w:tc>
          <w:tcPr>
            <w:tcW w:w="1334" w:type="pct"/>
            <w:vAlign w:val="bottom"/>
          </w:tcPr>
          <w:p w14:paraId="4495E561" w14:textId="21D4C855" w:rsidR="000635DF" w:rsidRPr="00637200" w:rsidRDefault="000635DF" w:rsidP="00C370AD">
            <w:pPr>
              <w:pStyle w:val="Retraitnormal"/>
              <w:ind w:left="0"/>
              <w:rPr>
                <w:noProof/>
              </w:rPr>
            </w:pPr>
            <w:r>
              <w:rPr>
                <w:noProof/>
              </w:rPr>
              <w:t>Date</w:t>
            </w:r>
          </w:p>
        </w:tc>
        <w:sdt>
          <w:sdtPr>
            <w:rPr>
              <w:noProof/>
            </w:rPr>
            <w:id w:val="-815804646"/>
            <w:placeholder>
              <w:docPart w:val="9CC6F637B61C4B84866E337C7B1DEE61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458D8C6F" w14:textId="77777777" w:rsidR="000635DF" w:rsidRPr="00846B76" w:rsidRDefault="000635DF" w:rsidP="00C370AD">
                <w:pPr>
                  <w:rPr>
                    <w:noProof/>
                  </w:rPr>
                </w:pPr>
                <w:r w:rsidRPr="004A145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237A22CD" w14:textId="365C177C" w:rsidR="000635DF" w:rsidRDefault="000635DF" w:rsidP="00637200">
      <w:pPr>
        <w:rPr>
          <w:noProof/>
          <w:color w:val="000000" w:themeColor="text1"/>
        </w:rPr>
      </w:pPr>
      <w:r w:rsidRPr="000635D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E28D5B" wp14:editId="626B4928">
                <wp:simplePos x="0" y="0"/>
                <wp:positionH relativeFrom="column">
                  <wp:posOffset>85725</wp:posOffset>
                </wp:positionH>
                <wp:positionV relativeFrom="paragraph">
                  <wp:posOffset>442595</wp:posOffset>
                </wp:positionV>
                <wp:extent cx="5804535" cy="1404620"/>
                <wp:effectExtent l="0" t="0" r="24765" b="1778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453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35536" w14:textId="1CAB62C9" w:rsidR="000635DF" w:rsidRPr="00B20EC8" w:rsidRDefault="000635DF" w:rsidP="000635D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20EC8">
                              <w:rPr>
                                <w:b/>
                                <w:bCs/>
                                <w:u w:val="single"/>
                              </w:rPr>
                              <w:t>Réservé à l’administration</w:t>
                            </w:r>
                          </w:p>
                          <w:p w14:paraId="50ED9BE9" w14:textId="0F30F5AF" w:rsidR="00B20EC8" w:rsidRDefault="000635DF" w:rsidP="00B20EC8">
                            <w:pPr>
                              <w:jc w:val="center"/>
                            </w:pPr>
                            <w:r>
                              <w:t xml:space="preserve">No du membre : </w:t>
                            </w:r>
                            <w:sdt>
                              <w:sdtPr>
                                <w:id w:val="-1916623382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B20EC8" w:rsidRPr="004A145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124DC803" w14:textId="6F7EC60B" w:rsidR="000635DF" w:rsidRDefault="000635DF" w:rsidP="00B20EC8">
                            <w:pPr>
                              <w:jc w:val="center"/>
                            </w:pPr>
                            <w:r>
                              <w:t>Paiement reçu le :</w:t>
                            </w:r>
                            <w:r w:rsidR="00DE5F9A">
                              <w:t xml:space="preserve"> </w:t>
                            </w:r>
                            <w:sdt>
                              <w:sdtPr>
                                <w:id w:val="-784498764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B20EC8" w:rsidRPr="004A1453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60F1BE7A" w14:textId="0DF46F8B" w:rsidR="000635DF" w:rsidRDefault="000635DF" w:rsidP="000635DF">
                            <w:pPr>
                              <w:jc w:val="center"/>
                            </w:pPr>
                            <w:r>
                              <w:t xml:space="preserve">Mode de paiement : </w:t>
                            </w:r>
                            <w:sdt>
                              <w:sdtPr>
                                <w:id w:val="-1804081303"/>
                                <w:placeholder>
                                  <w:docPart w:val="DefaultPlaceholder_-1854013438"/>
                                </w:placeholder>
                                <w:showingPlcHdr/>
                                <w:comboBox>
                                  <w:listItem w:value="Choisissez un élément."/>
                                  <w:listItem w:displayText="Paypal" w:value="Paypal"/>
                                  <w:listItem w:displayText="Crédit" w:value="Crédit"/>
                                  <w:listItem w:displayText="Virement" w:value="Virement"/>
                                  <w:listItem w:displayText="Comptant" w:value="Comptant"/>
                                  <w:listItem w:displayText="Chèque" w:value="Chèque"/>
                                </w:comboBox>
                              </w:sdtPr>
                              <w:sdtEndPr/>
                              <w:sdtContent>
                                <w:r w:rsidRPr="009C55E5">
                                  <w:rPr>
                                    <w:rStyle w:val="Textedelespacerserv"/>
                                  </w:rPr>
                                  <w:t>Choisissez un élément.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E28D5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.75pt;margin-top:34.85pt;width:457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" fillcolor="#c0def4 [660]">
                <v:textbox style="mso-fit-shape-to-text:t">
                  <w:txbxContent>
                    <w:p w14:paraId="5A535536" w14:textId="1CAB62C9" w:rsidR="000635DF" w:rsidRPr="00B20EC8" w:rsidRDefault="000635DF" w:rsidP="000635DF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B20EC8">
                        <w:rPr>
                          <w:b/>
                          <w:bCs/>
                          <w:u w:val="single"/>
                        </w:rPr>
                        <w:t>Réservé à l’administration</w:t>
                      </w:r>
                    </w:p>
                    <w:p w14:paraId="50ED9BE9" w14:textId="0F30F5AF" w:rsidR="00B20EC8" w:rsidRDefault="000635DF" w:rsidP="00B20EC8">
                      <w:pPr>
                        <w:jc w:val="center"/>
                      </w:pPr>
                      <w:r>
                        <w:t xml:space="preserve">No du membre : </w:t>
                      </w:r>
                      <w:sdt>
                        <w:sdtPr>
                          <w:id w:val="-1916623382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B20EC8" w:rsidRPr="004A145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124DC803" w14:textId="6F7EC60B" w:rsidR="000635DF" w:rsidRDefault="000635DF" w:rsidP="00B20EC8">
                      <w:pPr>
                        <w:jc w:val="center"/>
                      </w:pPr>
                      <w:r>
                        <w:t>Paiement reçu le :</w:t>
                      </w:r>
                      <w:r w:rsidR="00DE5F9A">
                        <w:t xml:space="preserve"> </w:t>
                      </w:r>
                      <w:sdt>
                        <w:sdtPr>
                          <w:id w:val="-784498764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B20EC8" w:rsidRPr="004A1453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60F1BE7A" w14:textId="0DF46F8B" w:rsidR="000635DF" w:rsidRDefault="000635DF" w:rsidP="000635DF">
                      <w:pPr>
                        <w:jc w:val="center"/>
                      </w:pPr>
                      <w:r>
                        <w:t xml:space="preserve">Mode de paiement : </w:t>
                      </w:r>
                      <w:sdt>
                        <w:sdtPr>
                          <w:id w:val="-1804081303"/>
                          <w:placeholder>
                            <w:docPart w:val="DefaultPlaceholder_-1854013438"/>
                          </w:placeholder>
                          <w:showingPlcHdr/>
                          <w:comboBox>
                            <w:listItem w:value="Choisissez un élément."/>
                            <w:listItem w:displayText="Paypal" w:value="Paypal"/>
                            <w:listItem w:displayText="Crédit" w:value="Crédit"/>
                            <w:listItem w:displayText="Virement" w:value="Virement"/>
                            <w:listItem w:displayText="Comptant" w:value="Comptant"/>
                            <w:listItem w:displayText="Chèque" w:value="Chèque"/>
                          </w:comboBox>
                        </w:sdtPr>
                        <w:sdtEndPr/>
                        <w:sdtContent>
                          <w:r w:rsidRPr="009C55E5">
                            <w:rPr>
                              <w:rStyle w:val="Textedelespacerserv"/>
                            </w:rPr>
                            <w:t>Choisissez un élément.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635DF" w:rsidSect="000635DF">
      <w:headerReference w:type="default" r:id="rId10"/>
      <w:footerReference w:type="default" r:id="rId11"/>
      <w:pgSz w:w="11906" w:h="16838" w:code="9"/>
      <w:pgMar w:top="2835" w:right="1440" w:bottom="1440" w:left="1440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4A1A5" w14:textId="77777777" w:rsidR="00FE383D" w:rsidRDefault="00FE383D" w:rsidP="000172E5">
      <w:pPr>
        <w:spacing w:after="0" w:line="240" w:lineRule="auto"/>
      </w:pPr>
      <w:r>
        <w:separator/>
      </w:r>
    </w:p>
  </w:endnote>
  <w:endnote w:type="continuationSeparator" w:id="0">
    <w:p w14:paraId="3BECD470" w14:textId="77777777" w:rsidR="00FE383D" w:rsidRDefault="00FE383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E25ECE-6210-4469-8BCC-517FF0F07C1C}"/>
    <w:embedBold r:id="rId2" w:fontKey="{90506D09-648C-4D53-BD80-E4FCDC181740}"/>
    <w:embedBoldItalic r:id="rId3" w:fontKey="{81D96294-24C2-451B-9702-86DC502B7A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4219685-2E09-44D1-8D4A-7859CDA756C8}"/>
    <w:embedBold r:id="rId5" w:fontKey="{A0DB2C4D-C050-4E95-B39A-4289D6A78FCD}"/>
    <w:embedItalic r:id="rId6" w:fontKey="{B9E88987-5492-4182-A58E-47C7FE7D69B2}"/>
    <w:embedBoldItalic r:id="rId7" w:fontKey="{26B02B64-485C-4C2F-947D-81AE0CCECE6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16F0F3E-0413-4B29-B095-5BA386B211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4C1AE92-ACA9-4539-9786-D10B8749F2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8DDD9682-903B-4286-8574-438A3167EC66}"/>
    <w:embedBold r:id="rId11" w:subsetted="1" w:fontKey="{202DCD4C-FB15-4739-9725-1E15472D04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343ECBA8-68BE-47A1-B00E-8C259D00D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AF639" w14:textId="77777777" w:rsidR="00E36A40" w:rsidRPr="000635DF" w:rsidRDefault="00E36A40" w:rsidP="00E36A40">
    <w:pPr>
      <w:pStyle w:val="Pieddepage"/>
      <w:spacing w:before="0"/>
      <w:jc w:val="center"/>
      <w:rPr>
        <w:sz w:val="20"/>
        <w:szCs w:val="20"/>
      </w:rPr>
    </w:pPr>
    <w:r w:rsidRPr="000635DF">
      <w:rPr>
        <w:sz w:val="20"/>
        <w:szCs w:val="20"/>
      </w:rPr>
      <w:t>Maximum 90 – Festival La Virée Trad</w:t>
    </w:r>
  </w:p>
  <w:p w14:paraId="79E052B0" w14:textId="39596179" w:rsidR="00E36A40" w:rsidRPr="000635DF" w:rsidRDefault="00E36A40" w:rsidP="00E36A40">
    <w:pPr>
      <w:pStyle w:val="Pieddepage"/>
      <w:spacing w:before="0"/>
      <w:jc w:val="center"/>
      <w:rPr>
        <w:sz w:val="20"/>
        <w:szCs w:val="20"/>
      </w:rPr>
    </w:pPr>
    <w:r w:rsidRPr="000635DF">
      <w:rPr>
        <w:sz w:val="20"/>
        <w:szCs w:val="20"/>
      </w:rPr>
      <w:t>774 Boul. Perron</w:t>
    </w:r>
    <w:r w:rsidR="00D328F8" w:rsidRPr="000635DF">
      <w:rPr>
        <w:sz w:val="20"/>
        <w:szCs w:val="20"/>
      </w:rPr>
      <w:t xml:space="preserve">, </w:t>
    </w:r>
    <w:r w:rsidRPr="000635DF">
      <w:rPr>
        <w:sz w:val="20"/>
        <w:szCs w:val="20"/>
      </w:rPr>
      <w:t>Carleton</w:t>
    </w:r>
    <w:r w:rsidR="00D328F8" w:rsidRPr="000635DF">
      <w:rPr>
        <w:sz w:val="20"/>
        <w:szCs w:val="20"/>
      </w:rPr>
      <w:t>-sur-Mer</w:t>
    </w:r>
    <w:r w:rsidRPr="000635DF">
      <w:rPr>
        <w:sz w:val="20"/>
        <w:szCs w:val="20"/>
      </w:rPr>
      <w:t xml:space="preserve"> (</w:t>
    </w:r>
    <w:proofErr w:type="gramStart"/>
    <w:r w:rsidRPr="000635DF">
      <w:rPr>
        <w:sz w:val="20"/>
        <w:szCs w:val="20"/>
      </w:rPr>
      <w:t>Québec)  G</w:t>
    </w:r>
    <w:proofErr w:type="gramEnd"/>
    <w:r w:rsidRPr="000635DF">
      <w:rPr>
        <w:sz w:val="20"/>
        <w:szCs w:val="20"/>
      </w:rPr>
      <w:t>0C 1J0</w:t>
    </w:r>
  </w:p>
  <w:p w14:paraId="2DD11EAD" w14:textId="77777777" w:rsidR="00E36A40" w:rsidRPr="000635DF" w:rsidRDefault="00E36A40" w:rsidP="00E36A40">
    <w:pPr>
      <w:pStyle w:val="Pieddepage"/>
      <w:spacing w:before="0"/>
      <w:jc w:val="center"/>
      <w:rPr>
        <w:sz w:val="20"/>
        <w:szCs w:val="20"/>
      </w:rPr>
    </w:pPr>
    <w:r w:rsidRPr="000635DF">
      <w:rPr>
        <w:sz w:val="20"/>
        <w:szCs w:val="20"/>
      </w:rPr>
      <w:t>Tél. : (418) 364-6822 poste 354 – Téléc. : (418) 364-6826</w:t>
    </w:r>
  </w:p>
  <w:p w14:paraId="4A92ACB0" w14:textId="7FB102E6" w:rsidR="00E36A40" w:rsidRPr="000635DF" w:rsidRDefault="00FE383D" w:rsidP="00E36A40">
    <w:pPr>
      <w:pStyle w:val="Pieddepage"/>
      <w:spacing w:before="0"/>
      <w:jc w:val="center"/>
      <w:rPr>
        <w:sz w:val="20"/>
        <w:szCs w:val="20"/>
      </w:rPr>
    </w:pPr>
    <w:hyperlink r:id="rId1" w:history="1">
      <w:r w:rsidR="00E36A40" w:rsidRPr="000635DF">
        <w:rPr>
          <w:rStyle w:val="Lienhypertexte"/>
          <w:sz w:val="20"/>
          <w:szCs w:val="20"/>
        </w:rPr>
        <w:t>maximum90@globetrotter.net</w:t>
      </w:r>
    </w:hyperlink>
  </w:p>
  <w:p w14:paraId="068262DF" w14:textId="0F2C6D5E" w:rsidR="00E36A40" w:rsidRPr="000635DF" w:rsidRDefault="00FE383D" w:rsidP="00E36A40">
    <w:pPr>
      <w:pStyle w:val="Pieddepage"/>
      <w:spacing w:before="0"/>
      <w:jc w:val="center"/>
      <w:rPr>
        <w:color w:val="0033CC"/>
        <w:sz w:val="20"/>
        <w:szCs w:val="20"/>
      </w:rPr>
    </w:pPr>
    <w:hyperlink r:id="rId2" w:history="1">
      <w:r w:rsidR="00E36A40" w:rsidRPr="000635DF">
        <w:rPr>
          <w:rStyle w:val="Lienhypertexte"/>
          <w:sz w:val="20"/>
          <w:szCs w:val="20"/>
        </w:rPr>
        <w:t>www.maximum90.ca</w:t>
      </w:r>
    </w:hyperlink>
    <w:r w:rsidR="00E36A40" w:rsidRPr="000635DF">
      <w:rPr>
        <w:color w:val="0033CC"/>
        <w:sz w:val="20"/>
        <w:szCs w:val="20"/>
      </w:rPr>
      <w:t xml:space="preserve">        </w:t>
    </w:r>
    <w:hyperlink r:id="rId3" w:history="1">
      <w:r w:rsidR="00E36A40" w:rsidRPr="000635DF">
        <w:rPr>
          <w:rStyle w:val="Lienhypertexte"/>
          <w:sz w:val="20"/>
          <w:szCs w:val="20"/>
        </w:rPr>
        <w:t>www.festivallaviree.com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68B1F" w14:textId="77777777" w:rsidR="00FE383D" w:rsidRDefault="00FE383D" w:rsidP="000172E5">
      <w:pPr>
        <w:spacing w:after="0" w:line="240" w:lineRule="auto"/>
      </w:pPr>
      <w:r>
        <w:separator/>
      </w:r>
    </w:p>
  </w:footnote>
  <w:footnote w:type="continuationSeparator" w:id="0">
    <w:p w14:paraId="3898FC07" w14:textId="77777777" w:rsidR="00FE383D" w:rsidRDefault="00FE383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4"/>
      <w:gridCol w:w="7722"/>
    </w:tblGrid>
    <w:tr w:rsidR="00B337A2" w:rsidRPr="00637200" w14:paraId="16302BE8" w14:textId="77777777" w:rsidTr="00384B05">
      <w:trPr>
        <w:trHeight w:val="990"/>
      </w:trPr>
      <w:tc>
        <w:tcPr>
          <w:tcW w:w="1350" w:type="dxa"/>
          <w:vAlign w:val="center"/>
        </w:tcPr>
        <w:p w14:paraId="4B812E92" w14:textId="3428951A" w:rsidR="00B337A2" w:rsidRPr="00637200" w:rsidRDefault="00B337A2" w:rsidP="00637200">
          <w:pPr>
            <w:pStyle w:val="En-tte"/>
          </w:pPr>
        </w:p>
      </w:tc>
      <w:tc>
        <w:tcPr>
          <w:tcW w:w="8000" w:type="dxa"/>
          <w:vAlign w:val="center"/>
        </w:tcPr>
        <w:p w14:paraId="0B6CF7B5" w14:textId="7150CC5C" w:rsidR="00E36A40" w:rsidRPr="00E36A40" w:rsidRDefault="00FE383D" w:rsidP="00E36A40">
          <w:pPr>
            <w:pStyle w:val="En-tte"/>
            <w:spacing w:before="0"/>
            <w:ind w:left="-1116"/>
            <w:jc w:val="center"/>
            <w:rPr>
              <w:color w:val="000000" w:themeColor="text1"/>
            </w:rPr>
          </w:pPr>
          <w:sdt>
            <w:sdtPr>
              <w:rPr>
                <w:color w:val="000000" w:themeColor="text1"/>
              </w:rPr>
              <w:id w:val="1035071668"/>
              <w:placeholder>
                <w:docPart w:val="AD256D0284574B18A4F0693029590D08"/>
              </w:placeholder>
              <w:temporary/>
              <w:showingPlcHdr/>
              <w15:appearance w15:val="hidden"/>
            </w:sdtPr>
            <w:sdtEndPr/>
            <w:sdtContent>
              <w:r w:rsidR="006145D8" w:rsidRPr="00E36A40">
                <w:rPr>
                  <w:color w:val="000000" w:themeColor="text1"/>
                  <w:lang w:bidi="fr-FR"/>
                </w:rPr>
                <w:t>Formulaire d’adhésion</w:t>
              </w:r>
            </w:sdtContent>
          </w:sdt>
          <w:r w:rsidR="00E36A40" w:rsidRPr="00E36A40">
            <w:rPr>
              <w:color w:val="000000" w:themeColor="text1"/>
            </w:rPr>
            <w:t xml:space="preserve"> 2021-2022</w:t>
          </w:r>
        </w:p>
        <w:p w14:paraId="7260D2C3" w14:textId="77777777" w:rsidR="00B337A2" w:rsidRPr="00E903AD" w:rsidRDefault="00E36A40" w:rsidP="00E36A40">
          <w:pPr>
            <w:pStyle w:val="En-tte"/>
            <w:spacing w:before="0"/>
            <w:ind w:left="-1116"/>
            <w:jc w:val="center"/>
            <w:rPr>
              <w:color w:val="000000" w:themeColor="text1"/>
              <w:sz w:val="28"/>
              <w:szCs w:val="28"/>
            </w:rPr>
          </w:pPr>
          <w:r w:rsidRPr="00E903AD">
            <w:rPr>
              <w:color w:val="000000" w:themeColor="text1"/>
              <w:sz w:val="28"/>
              <w:szCs w:val="28"/>
            </w:rPr>
            <w:t>(</w:t>
          </w:r>
          <w:proofErr w:type="gramStart"/>
          <w:r w:rsidRPr="00E903AD">
            <w:rPr>
              <w:color w:val="000000" w:themeColor="text1"/>
              <w:sz w:val="28"/>
              <w:szCs w:val="28"/>
            </w:rPr>
            <w:t>du</w:t>
          </w:r>
          <w:proofErr w:type="gramEnd"/>
          <w:r w:rsidRPr="00E903AD">
            <w:rPr>
              <w:color w:val="000000" w:themeColor="text1"/>
              <w:sz w:val="28"/>
              <w:szCs w:val="28"/>
            </w:rPr>
            <w:t xml:space="preserve"> 1</w:t>
          </w:r>
          <w:r w:rsidRPr="00E903AD">
            <w:rPr>
              <w:color w:val="000000" w:themeColor="text1"/>
              <w:sz w:val="28"/>
              <w:szCs w:val="28"/>
              <w:vertAlign w:val="superscript"/>
            </w:rPr>
            <w:t>er</w:t>
          </w:r>
          <w:r w:rsidRPr="00E903AD">
            <w:rPr>
              <w:color w:val="000000" w:themeColor="text1"/>
              <w:sz w:val="28"/>
              <w:szCs w:val="28"/>
            </w:rPr>
            <w:t xml:space="preserve"> avril au 31 mars)</w:t>
          </w:r>
        </w:p>
        <w:p w14:paraId="35E4662A" w14:textId="24444AE1" w:rsidR="00E36A40" w:rsidRPr="00E36A40" w:rsidRDefault="00E36A40" w:rsidP="00E36A40">
          <w:pPr>
            <w:pStyle w:val="En-tte"/>
            <w:spacing w:before="0"/>
            <w:ind w:left="-1116"/>
            <w:jc w:val="center"/>
            <w:rPr>
              <w:sz w:val="32"/>
              <w:szCs w:val="32"/>
            </w:rPr>
          </w:pPr>
          <w:r w:rsidRPr="00E36A40">
            <w:rPr>
              <w:color w:val="000000" w:themeColor="text1"/>
              <w:sz w:val="32"/>
              <w:szCs w:val="32"/>
            </w:rPr>
            <w:t xml:space="preserve">Cotisation annuelle – </w:t>
          </w:r>
          <w:proofErr w:type="spellStart"/>
          <w:r w:rsidRPr="00E36A40">
            <w:rPr>
              <w:color w:val="000000" w:themeColor="text1"/>
              <w:sz w:val="32"/>
              <w:szCs w:val="32"/>
            </w:rPr>
            <w:t>Membership</w:t>
          </w:r>
          <w:proofErr w:type="spellEnd"/>
          <w:r w:rsidRPr="00E36A40">
            <w:rPr>
              <w:color w:val="000000" w:themeColor="text1"/>
              <w:sz w:val="32"/>
              <w:szCs w:val="32"/>
            </w:rPr>
            <w:t xml:space="preserve"> Maximum 90</w:t>
          </w:r>
        </w:p>
      </w:tc>
    </w:tr>
  </w:tbl>
  <w:p w14:paraId="5111242B" w14:textId="43BCDE6E" w:rsidR="000172E5" w:rsidRPr="00311D4F" w:rsidRDefault="00E903AD" w:rsidP="00311D4F">
    <w:pPr>
      <w:pStyle w:val="Sansinterligne"/>
    </w:pPr>
    <w:r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19EAD7F7" wp14:editId="1187E0E1">
          <wp:simplePos x="0" y="0"/>
          <wp:positionH relativeFrom="column">
            <wp:posOffset>5407983</wp:posOffset>
          </wp:positionH>
          <wp:positionV relativeFrom="paragraph">
            <wp:posOffset>-904875</wp:posOffset>
          </wp:positionV>
          <wp:extent cx="828040" cy="862965"/>
          <wp:effectExtent l="0" t="0" r="0" b="0"/>
          <wp:wrapNone/>
          <wp:docPr id="82" name="Imag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40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F26ABB2" wp14:editId="15DDE7BA">
          <wp:simplePos x="0" y="0"/>
          <wp:positionH relativeFrom="column">
            <wp:posOffset>-629920</wp:posOffset>
          </wp:positionH>
          <wp:positionV relativeFrom="paragraph">
            <wp:posOffset>-978535</wp:posOffset>
          </wp:positionV>
          <wp:extent cx="931545" cy="943610"/>
          <wp:effectExtent l="0" t="0" r="1905" b="8890"/>
          <wp:wrapNone/>
          <wp:docPr id="83" name="Imag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40"/>
    <w:rsid w:val="000172E5"/>
    <w:rsid w:val="00052382"/>
    <w:rsid w:val="000635DF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321A9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3767F"/>
    <w:rsid w:val="007147D7"/>
    <w:rsid w:val="00770F25"/>
    <w:rsid w:val="007A35A8"/>
    <w:rsid w:val="007B0A85"/>
    <w:rsid w:val="007C6A52"/>
    <w:rsid w:val="0082043E"/>
    <w:rsid w:val="00846B76"/>
    <w:rsid w:val="0086797B"/>
    <w:rsid w:val="008A6D6C"/>
    <w:rsid w:val="008E203A"/>
    <w:rsid w:val="0091229C"/>
    <w:rsid w:val="00940E73"/>
    <w:rsid w:val="0097093B"/>
    <w:rsid w:val="0098597D"/>
    <w:rsid w:val="009F619A"/>
    <w:rsid w:val="009F6DDE"/>
    <w:rsid w:val="00A370A8"/>
    <w:rsid w:val="00B20EC8"/>
    <w:rsid w:val="00B337A2"/>
    <w:rsid w:val="00BD4753"/>
    <w:rsid w:val="00BD5CB1"/>
    <w:rsid w:val="00BE62EE"/>
    <w:rsid w:val="00C003BA"/>
    <w:rsid w:val="00C4450C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328F8"/>
    <w:rsid w:val="00DB3FAD"/>
    <w:rsid w:val="00DC71EC"/>
    <w:rsid w:val="00DE5F9A"/>
    <w:rsid w:val="00E36A40"/>
    <w:rsid w:val="00E61C09"/>
    <w:rsid w:val="00E903AD"/>
    <w:rsid w:val="00EB3B58"/>
    <w:rsid w:val="00EC7359"/>
    <w:rsid w:val="00EE3054"/>
    <w:rsid w:val="00F00606"/>
    <w:rsid w:val="00F01256"/>
    <w:rsid w:val="00F34DC5"/>
    <w:rsid w:val="00F55016"/>
    <w:rsid w:val="00FC7475"/>
    <w:rsid w:val="00FE383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FEF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rsid w:val="00E36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ww.festivallaviree.com" TargetMode="External"/><Relationship Id="rId2" Type="http://schemas.openxmlformats.org/officeDocument/2006/relationships/hyperlink" Target="www.maximum90.ca" TargetMode="External"/><Relationship Id="rId1" Type="http://schemas.openxmlformats.org/officeDocument/2006/relationships/hyperlink" Target="maximum90@globetrotter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ximum90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256D0284574B18A4F0693029590D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85AC58-F095-4BD0-A337-F04369226482}"/>
      </w:docPartPr>
      <w:docPartBody>
        <w:p w:rsidR="00EF6CA9" w:rsidRDefault="002008B2" w:rsidP="002008B2">
          <w:pPr>
            <w:pStyle w:val="AD256D0284574B18A4F0693029590D081"/>
          </w:pPr>
          <w:r w:rsidRPr="00E36A40">
            <w:rPr>
              <w:color w:val="000000" w:themeColor="text1"/>
              <w:lang w:bidi="fr-FR"/>
            </w:rPr>
            <w:t>Formulaire d’adhésion</w:t>
          </w:r>
        </w:p>
      </w:docPartBody>
    </w:docPart>
    <w:docPart>
      <w:docPartPr>
        <w:name w:val="7EA09DCEA2E345FC910FE670BAA1F1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3AE7B9-AAE0-49EF-A0B1-36A401A017C0}"/>
      </w:docPartPr>
      <w:docPartBody>
        <w:p w:rsidR="00EF6CA9" w:rsidRDefault="002008B2" w:rsidP="002008B2">
          <w:pPr>
            <w:pStyle w:val="7EA09DCEA2E345FC910FE670BAA1F1BD1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AFD450806C814E0C8A961E87F01E22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41D360-F29D-4326-9BDA-E84B85A52CDC}"/>
      </w:docPartPr>
      <w:docPartBody>
        <w:p w:rsidR="00EF6CA9" w:rsidRDefault="002008B2" w:rsidP="002008B2">
          <w:pPr>
            <w:pStyle w:val="AFD450806C814E0C8A961E87F01E22F81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57910F-E8D5-4C8B-8A94-95ADD732E1DA}"/>
      </w:docPartPr>
      <w:docPartBody>
        <w:p w:rsidR="00EF6CA9" w:rsidRDefault="002008B2"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4DD48E-5533-4B51-82DE-B3673EE7F63F}"/>
      </w:docPartPr>
      <w:docPartBody>
        <w:p w:rsidR="00EF6CA9" w:rsidRDefault="002008B2">
          <w:r w:rsidRPr="009C55E5">
            <w:rPr>
              <w:rStyle w:val="Textedelespacerserv"/>
            </w:rPr>
            <w:t>Choisissez un élément.</w:t>
          </w:r>
        </w:p>
      </w:docPartBody>
    </w:docPart>
    <w:docPart>
      <w:docPartPr>
        <w:name w:val="9CC6F637B61C4B84866E337C7B1DEE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9A0BB8-0A32-4560-AC05-F7ED6599BEF5}"/>
      </w:docPartPr>
      <w:docPartBody>
        <w:p w:rsidR="00EF6CA9" w:rsidRDefault="002008B2" w:rsidP="002008B2">
          <w:pPr>
            <w:pStyle w:val="9CC6F637B61C4B84866E337C7B1DEE611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F86268281E438699913B8C2EA58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E59126-4B80-4930-B490-05ED0A976241}"/>
      </w:docPartPr>
      <w:docPartBody>
        <w:p w:rsidR="00EF6CA9" w:rsidRDefault="002008B2" w:rsidP="002008B2">
          <w:pPr>
            <w:pStyle w:val="1DF86268281E438699913B8C2EA5805C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98F8FC8FD4423AA3B6A8DA970B28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F4D7E-7D20-4F24-B148-9A86D24A798D}"/>
      </w:docPartPr>
      <w:docPartBody>
        <w:p w:rsidR="00EF6CA9" w:rsidRDefault="002008B2" w:rsidP="002008B2">
          <w:pPr>
            <w:pStyle w:val="CE98F8FC8FD4423AA3B6A8DA970B28D2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2FCE3E4FBEB4DFDB14A022EF5EB26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6EB8C4-7CE1-4C79-ACEA-ACC700C05D77}"/>
      </w:docPartPr>
      <w:docPartBody>
        <w:p w:rsidR="00EF6CA9" w:rsidRDefault="002008B2" w:rsidP="002008B2">
          <w:pPr>
            <w:pStyle w:val="B2FCE3E4FBEB4DFDB14A022EF5EB265A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28F9D7ED3324647BD4FDFD56C2026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521DB9-99B1-44F3-8414-F325185765BA}"/>
      </w:docPartPr>
      <w:docPartBody>
        <w:p w:rsidR="00EF6CA9" w:rsidRDefault="002008B2" w:rsidP="002008B2">
          <w:pPr>
            <w:pStyle w:val="B28F9D7ED3324647BD4FDFD56C2026BE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C0AD4970FE46C0A3CB5C89F835A4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D8C876-B1AA-426B-AF26-DC3C1CFA05B5}"/>
      </w:docPartPr>
      <w:docPartBody>
        <w:p w:rsidR="00EF6CA9" w:rsidRDefault="002008B2" w:rsidP="002008B2">
          <w:pPr>
            <w:pStyle w:val="8EC0AD4970FE46C0A3CB5C89F835A486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C4D99E67345D5AC3DA121BA2944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CB30A1-EB7A-4788-AC3E-1A2EF8040E74}"/>
      </w:docPartPr>
      <w:docPartBody>
        <w:p w:rsidR="00EF6CA9" w:rsidRDefault="002008B2" w:rsidP="002008B2">
          <w:pPr>
            <w:pStyle w:val="133C4D99E67345D5AC3DA121BA2944F1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6104F8664542DCB1B922F88DD382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55F634-500B-4042-8F49-F9BC45A994DE}"/>
      </w:docPartPr>
      <w:docPartBody>
        <w:p w:rsidR="00EF6CA9" w:rsidRDefault="002008B2" w:rsidP="002008B2">
          <w:pPr>
            <w:pStyle w:val="D46104F8664542DCB1B922F88DD3825E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0EA1C6EBC1441E808503329F4E6A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4120EF-D3C0-45C7-8FF7-A9F5CE0F9B63}"/>
      </w:docPartPr>
      <w:docPartBody>
        <w:p w:rsidR="00EF6CA9" w:rsidRDefault="002008B2" w:rsidP="002008B2">
          <w:pPr>
            <w:pStyle w:val="790EA1C6EBC1441E808503329F4E6A28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542E1B1ED2481F8166AE7EDF7ECD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4119C2-4C2B-45A6-899E-009720D65622}"/>
      </w:docPartPr>
      <w:docPartBody>
        <w:p w:rsidR="00EF6CA9" w:rsidRDefault="002008B2" w:rsidP="002008B2">
          <w:pPr>
            <w:pStyle w:val="60542E1B1ED2481F8166AE7EDF7ECDF5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469256916042F091F4A1E9675AAC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FF4864-A246-430D-9F5A-7F43465B0D46}"/>
      </w:docPartPr>
      <w:docPartBody>
        <w:p w:rsidR="00EF6CA9" w:rsidRDefault="002008B2" w:rsidP="002008B2">
          <w:pPr>
            <w:pStyle w:val="0E469256916042F091F4A1E9675AACE3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70A6BB25B74411DA40406C0731CB6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780FCB-978D-4575-A807-57E5B13C1F47}"/>
      </w:docPartPr>
      <w:docPartBody>
        <w:p w:rsidR="00EF6CA9" w:rsidRDefault="002008B2" w:rsidP="002008B2">
          <w:pPr>
            <w:pStyle w:val="570A6BB25B74411DA40406C0731CB680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D2647220DBF4D9FABDBB7871C3072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37563-0985-4ABB-91A4-8C3E49277C26}"/>
      </w:docPartPr>
      <w:docPartBody>
        <w:p w:rsidR="00EF6CA9" w:rsidRDefault="002008B2" w:rsidP="002008B2">
          <w:pPr>
            <w:pStyle w:val="BD2647220DBF4D9FABDBB7871C30725B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E6102B6ADA4FF09E569FE734EBE7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81CD0-445E-48D6-A9CB-F525782CDA50}"/>
      </w:docPartPr>
      <w:docPartBody>
        <w:p w:rsidR="00EF6CA9" w:rsidRDefault="002008B2" w:rsidP="002008B2">
          <w:pPr>
            <w:pStyle w:val="B9E6102B6ADA4FF09E569FE734EBE755"/>
          </w:pPr>
          <w:r w:rsidRPr="004A145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B2"/>
    <w:rsid w:val="00080299"/>
    <w:rsid w:val="00175375"/>
    <w:rsid w:val="002008B2"/>
    <w:rsid w:val="009D7FD8"/>
    <w:rsid w:val="00C43A76"/>
    <w:rsid w:val="00E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2008B2"/>
    <w:rPr>
      <w:color w:val="808080"/>
    </w:rPr>
  </w:style>
  <w:style w:type="paragraph" w:customStyle="1" w:styleId="7EA09DCEA2E345FC910FE670BAA1F1BD1">
    <w:name w:val="7EA09DCEA2E345FC910FE670BAA1F1BD1"/>
    <w:rsid w:val="002008B2"/>
    <w:pPr>
      <w:spacing w:before="200" w:after="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1DF86268281E438699913B8C2EA5805C">
    <w:name w:val="1DF86268281E438699913B8C2EA5805C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AFD450806C814E0C8A961E87F01E22F81">
    <w:name w:val="AFD450806C814E0C8A961E87F01E22F81"/>
    <w:rsid w:val="002008B2"/>
    <w:pPr>
      <w:spacing w:before="200" w:after="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CE98F8FC8FD4423AA3B6A8DA970B28D2">
    <w:name w:val="CE98F8FC8FD4423AA3B6A8DA970B28D2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2FCE3E4FBEB4DFDB14A022EF5EB265A">
    <w:name w:val="B2FCE3E4FBEB4DFDB14A022EF5EB265A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28F9D7ED3324647BD4FDFD56C2026BE">
    <w:name w:val="B28F9D7ED3324647BD4FDFD56C2026BE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8EC0AD4970FE46C0A3CB5C89F835A486">
    <w:name w:val="8EC0AD4970FE46C0A3CB5C89F835A486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33C4D99E67345D5AC3DA121BA2944F1">
    <w:name w:val="133C4D99E67345D5AC3DA121BA2944F1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D46104F8664542DCB1B922F88DD3825E">
    <w:name w:val="D46104F8664542DCB1B922F88DD3825E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790EA1C6EBC1441E808503329F4E6A28">
    <w:name w:val="790EA1C6EBC1441E808503329F4E6A28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0542E1B1ED2481F8166AE7EDF7ECDF5">
    <w:name w:val="60542E1B1ED2481F8166AE7EDF7ECDF5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E469256916042F091F4A1E9675AACE3">
    <w:name w:val="0E469256916042F091F4A1E9675AACE3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70A6BB25B74411DA40406C0731CB680">
    <w:name w:val="570A6BB25B74411DA40406C0731CB680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D2647220DBF4D9FABDBB7871C30725B">
    <w:name w:val="BD2647220DBF4D9FABDBB7871C30725B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9E6102B6ADA4FF09E569FE734EBE755">
    <w:name w:val="B9E6102B6ADA4FF09E569FE734EBE755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9CC6F637B61C4B84866E337C7B1DEE611">
    <w:name w:val="9CC6F637B61C4B84866E337C7B1DEE611"/>
    <w:rsid w:val="002008B2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AD256D0284574B18A4F0693029590D081">
    <w:name w:val="AD256D0284574B18A4F0693029590D081"/>
    <w:rsid w:val="002008B2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2</Pages>
  <Words>291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2021-03-17T14:30:00Z</dcterms:created>
  <dcterms:modified xsi:type="dcterms:W3CDTF">2021-06-18T15:00:00Z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